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0172E5" w:rsidRPr="00637200" w14:paraId="28F7A53C" w14:textId="77777777" w:rsidTr="0075209D">
        <w:tc>
          <w:tcPr>
            <w:tcW w:w="5000" w:type="pct"/>
            <w:gridSpan w:val="2"/>
            <w:shd w:val="clear" w:color="auto" w:fill="0F3955" w:themeFill="accent2"/>
            <w:vAlign w:val="bottom"/>
          </w:tcPr>
          <w:p w14:paraId="022D8FF0" w14:textId="77777777" w:rsidR="000172E5" w:rsidRPr="00637200" w:rsidRDefault="0075209D" w:rsidP="00637200">
            <w:pPr>
              <w:pStyle w:val="Nagwek1"/>
              <w:outlineLvl w:val="0"/>
            </w:pPr>
            <w:r w:rsidRPr="00C34496">
              <w:rPr>
                <w:color w:val="FFFFFF" w:themeColor="background1"/>
              </w:rPr>
              <w:t xml:space="preserve">Dane osobowe </w:t>
            </w:r>
          </w:p>
        </w:tc>
      </w:tr>
      <w:tr w:rsidR="000172E5" w:rsidRPr="00846B76" w14:paraId="51DC3CB2" w14:textId="77777777" w:rsidTr="00354C15">
        <w:tc>
          <w:tcPr>
            <w:tcW w:w="1963" w:type="pct"/>
            <w:vAlign w:val="bottom"/>
          </w:tcPr>
          <w:p w14:paraId="3F8AA75F" w14:textId="77777777" w:rsidR="000172E5" w:rsidRPr="00637200" w:rsidRDefault="00321661" w:rsidP="00637200">
            <w:pPr>
              <w:pStyle w:val="Wcicienormalne"/>
            </w:pPr>
            <w:sdt>
              <w:sdtPr>
                <w:id w:val="1621259925"/>
                <w:placeholder>
                  <w:docPart w:val="180A02CEB9F74D2C83806B269804762F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Imię</w:t>
                </w:r>
              </w:sdtContent>
            </w:sdt>
            <w:r w:rsidR="0075209D">
              <w:t xml:space="preserve"> i </w:t>
            </w:r>
            <w:r w:rsidR="00733096">
              <w:t>n</w:t>
            </w:r>
            <w:r w:rsidR="0075209D">
              <w:t>azwisko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543B74F" w14:textId="77777777" w:rsidR="000172E5" w:rsidRPr="00846B76" w:rsidRDefault="000172E5" w:rsidP="00311D4F"/>
        </w:tc>
      </w:tr>
      <w:tr w:rsidR="000172E5" w:rsidRPr="00846B76" w14:paraId="3F7FA3BB" w14:textId="77777777" w:rsidTr="00354C15">
        <w:tc>
          <w:tcPr>
            <w:tcW w:w="1963" w:type="pct"/>
            <w:vAlign w:val="bottom"/>
          </w:tcPr>
          <w:p w14:paraId="09116131" w14:textId="77777777" w:rsidR="000172E5" w:rsidRPr="00637200" w:rsidRDefault="0075209D" w:rsidP="00637200">
            <w:pPr>
              <w:pStyle w:val="Wcicienormalne"/>
            </w:pPr>
            <w:r>
              <w:t>Adres e-mail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CA572F" w14:textId="77777777" w:rsidR="000172E5" w:rsidRPr="00846B76" w:rsidRDefault="000172E5" w:rsidP="00311D4F"/>
        </w:tc>
      </w:tr>
      <w:tr w:rsidR="000172E5" w:rsidRPr="00846B76" w14:paraId="2C3BB5FC" w14:textId="77777777" w:rsidTr="00354C15">
        <w:tc>
          <w:tcPr>
            <w:tcW w:w="1963" w:type="pct"/>
            <w:vAlign w:val="bottom"/>
          </w:tcPr>
          <w:p w14:paraId="1EB907F0" w14:textId="77777777" w:rsidR="000172E5" w:rsidRPr="00637200" w:rsidRDefault="0075209D" w:rsidP="00637200">
            <w:pPr>
              <w:pStyle w:val="Wcicienormalne"/>
            </w:pPr>
            <w:r>
              <w:t>Szkoła Doktorska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B725535" w14:textId="77777777" w:rsidR="000172E5" w:rsidRPr="00846B76" w:rsidRDefault="000172E5" w:rsidP="00311D4F"/>
        </w:tc>
      </w:tr>
      <w:tr w:rsidR="000172E5" w:rsidRPr="00846B76" w14:paraId="58F2FD49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9C1555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93882FF" w14:textId="77777777" w:rsidTr="00354C15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0F3955" w:themeFill="accent2"/>
            <w:vAlign w:val="bottom"/>
          </w:tcPr>
          <w:p w14:paraId="7CEBB2D5" w14:textId="77777777" w:rsidR="000172E5" w:rsidRPr="00846B76" w:rsidRDefault="00354C15" w:rsidP="00637200">
            <w:pPr>
              <w:pStyle w:val="Nagwek1"/>
              <w:outlineLvl w:val="0"/>
            </w:pPr>
            <w:r w:rsidRPr="003E0491">
              <w:rPr>
                <w:color w:val="FFFFFF" w:themeColor="background1"/>
              </w:rPr>
              <w:t>Propozycja tematu wystąpienia</w:t>
            </w:r>
            <w:r w:rsidR="00733096" w:rsidRPr="003E0491">
              <w:rPr>
                <w:color w:val="FFFFFF" w:themeColor="background1"/>
              </w:rPr>
              <w:t>:</w:t>
            </w:r>
          </w:p>
        </w:tc>
      </w:tr>
      <w:tr w:rsidR="00354C15" w:rsidRPr="00846B76" w14:paraId="6B4F26FC" w14:textId="77777777" w:rsidTr="00354C15">
        <w:trPr>
          <w:trHeight w:val="1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666F4" w14:textId="77777777" w:rsidR="00354C15" w:rsidRPr="00846B76" w:rsidRDefault="00354C15" w:rsidP="00354C15">
            <w:pPr>
              <w:pStyle w:val="Wcicienormalne"/>
              <w:ind w:left="0"/>
            </w:pPr>
          </w:p>
          <w:p w14:paraId="78A84AEC" w14:textId="77777777" w:rsidR="00354C15" w:rsidRPr="00846B76" w:rsidRDefault="00354C15" w:rsidP="00311D4F"/>
        </w:tc>
      </w:tr>
      <w:tr w:rsidR="00354C15" w:rsidRPr="00846B76" w14:paraId="0BBFF28A" w14:textId="77777777" w:rsidTr="00354C15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F3955" w:themeFill="accent2"/>
            <w:vAlign w:val="bottom"/>
          </w:tcPr>
          <w:p w14:paraId="56977713" w14:textId="77777777" w:rsidR="00354C15" w:rsidRPr="003E0491" w:rsidRDefault="00354C15" w:rsidP="00DA11A2">
            <w:pPr>
              <w:pStyle w:val="Nagwek1"/>
              <w:outlineLvl w:val="0"/>
              <w:rPr>
                <w:color w:val="FFFFFF" w:themeColor="background1"/>
              </w:rPr>
            </w:pPr>
            <w:r w:rsidRPr="003E0491">
              <w:rPr>
                <w:color w:val="FFFFFF" w:themeColor="background1"/>
              </w:rPr>
              <w:t>Wstępny konspekt wystąpienia</w:t>
            </w:r>
            <w:r w:rsidR="003E0491">
              <w:rPr>
                <w:color w:val="FFFFFF" w:themeColor="background1"/>
              </w:rPr>
              <w:t>:</w:t>
            </w:r>
          </w:p>
        </w:tc>
      </w:tr>
      <w:tr w:rsidR="00354C15" w:rsidRPr="00846B76" w14:paraId="1F574FEB" w14:textId="77777777" w:rsidTr="00354C15">
        <w:trPr>
          <w:trHeight w:val="14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C85B6B" w14:textId="77777777" w:rsidR="00354C15" w:rsidRDefault="00354C15" w:rsidP="00354C15">
            <w:pPr>
              <w:pStyle w:val="Wcicienormalne"/>
              <w:ind w:left="0"/>
            </w:pPr>
          </w:p>
          <w:p w14:paraId="6A67F60E" w14:textId="77777777" w:rsidR="00354C15" w:rsidRDefault="00354C15" w:rsidP="00354C15">
            <w:pPr>
              <w:pStyle w:val="Wcicienormalne"/>
              <w:ind w:left="0"/>
            </w:pPr>
          </w:p>
          <w:p w14:paraId="31575D4A" w14:textId="77777777" w:rsidR="00354C15" w:rsidRPr="00846B76" w:rsidRDefault="00354C15" w:rsidP="00354C15">
            <w:pPr>
              <w:pStyle w:val="Wcicienormalne"/>
              <w:ind w:left="0"/>
            </w:pPr>
          </w:p>
          <w:p w14:paraId="7FA2B06D" w14:textId="77777777" w:rsidR="00354C15" w:rsidRPr="00846B76" w:rsidRDefault="00354C15" w:rsidP="00DA11A2"/>
        </w:tc>
      </w:tr>
      <w:tr w:rsidR="00354C15" w:rsidRPr="00846B76" w14:paraId="1BFD4AD0" w14:textId="77777777" w:rsidTr="00354C1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955" w:themeFill="accent2"/>
            <w:vAlign w:val="bottom"/>
          </w:tcPr>
          <w:p w14:paraId="73A1A9D5" w14:textId="77777777" w:rsidR="00354C15" w:rsidRPr="00846B76" w:rsidRDefault="00354C15" w:rsidP="00DA11A2">
            <w:pPr>
              <w:pStyle w:val="Nagwek1"/>
              <w:outlineLvl w:val="0"/>
            </w:pPr>
            <w:r w:rsidRPr="003E0491">
              <w:rPr>
                <w:color w:val="FFFFFF" w:themeColor="background1"/>
              </w:rPr>
              <w:t>Zarys bibliografii</w:t>
            </w:r>
            <w:r w:rsidR="003E0491">
              <w:rPr>
                <w:color w:val="FFFFFF" w:themeColor="background1"/>
              </w:rPr>
              <w:t>:</w:t>
            </w:r>
          </w:p>
        </w:tc>
      </w:tr>
      <w:tr w:rsidR="00354C15" w:rsidRPr="00846B76" w14:paraId="42E6E456" w14:textId="77777777" w:rsidTr="00354C15">
        <w:trPr>
          <w:trHeight w:val="14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BDFE8" w14:textId="77777777" w:rsidR="00354C15" w:rsidRDefault="00354C15" w:rsidP="00354C15">
            <w:pPr>
              <w:pStyle w:val="Akapitzlist"/>
              <w:numPr>
                <w:ilvl w:val="0"/>
                <w:numId w:val="25"/>
              </w:numPr>
            </w:pPr>
            <w:r>
              <w:t>….</w:t>
            </w:r>
          </w:p>
          <w:p w14:paraId="3139B906" w14:textId="77777777" w:rsidR="00354C15" w:rsidRDefault="00354C15" w:rsidP="00354C15">
            <w:pPr>
              <w:pStyle w:val="Akapitzlist"/>
              <w:numPr>
                <w:ilvl w:val="0"/>
                <w:numId w:val="25"/>
              </w:numPr>
            </w:pPr>
            <w:r>
              <w:t>…</w:t>
            </w:r>
          </w:p>
          <w:p w14:paraId="0E7BEAAF" w14:textId="77777777" w:rsidR="00354C15" w:rsidRPr="00846B76" w:rsidRDefault="00354C15" w:rsidP="00354C15">
            <w:pPr>
              <w:pStyle w:val="Akapitzlist"/>
              <w:numPr>
                <w:ilvl w:val="0"/>
                <w:numId w:val="25"/>
              </w:numPr>
            </w:pPr>
            <w:r>
              <w:t>…….</w:t>
            </w:r>
          </w:p>
        </w:tc>
      </w:tr>
      <w:tr w:rsidR="00B52D4F" w:rsidRPr="00846B76" w14:paraId="05B3755E" w14:textId="77777777" w:rsidTr="00AF398A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F3955" w:themeFill="accent2"/>
            <w:vAlign w:val="bottom"/>
          </w:tcPr>
          <w:p w14:paraId="0B02CE5D" w14:textId="6E2E439F" w:rsidR="00B52D4F" w:rsidRPr="003E0491" w:rsidRDefault="00E301E2" w:rsidP="00AF398A">
            <w:pPr>
              <w:pStyle w:val="Nagwek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Uzasadnienie zgłoszenia udziału w </w:t>
            </w:r>
            <w:proofErr w:type="spellStart"/>
            <w:r>
              <w:rPr>
                <w:color w:val="FFFFFF" w:themeColor="background1"/>
              </w:rPr>
              <w:t>TEDx</w:t>
            </w:r>
            <w:proofErr w:type="spellEnd"/>
            <w:r w:rsidR="0052748C">
              <w:rPr>
                <w:color w:val="FFFFFF" w:themeColor="background1"/>
              </w:rPr>
              <w:t xml:space="preserve"> (w tym odpowiedź na pytanie jak przedmiot badań omawiany w wystąpieniu ma wpływ na społeczeństwo</w:t>
            </w:r>
          </w:p>
        </w:tc>
      </w:tr>
      <w:tr w:rsidR="00B52D4F" w:rsidRPr="00846B76" w14:paraId="2B54D4E6" w14:textId="77777777" w:rsidTr="00AF398A">
        <w:trPr>
          <w:trHeight w:val="14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A57BC" w14:textId="77777777" w:rsidR="00B52D4F" w:rsidRDefault="00B52D4F" w:rsidP="00AF398A">
            <w:pPr>
              <w:pStyle w:val="Wcicienormalne"/>
              <w:ind w:left="0"/>
            </w:pPr>
          </w:p>
          <w:p w14:paraId="31F4B72A" w14:textId="77777777" w:rsidR="00B52D4F" w:rsidRDefault="00B52D4F" w:rsidP="00AF398A">
            <w:pPr>
              <w:pStyle w:val="Wcicienormalne"/>
              <w:ind w:left="0"/>
            </w:pPr>
          </w:p>
          <w:p w14:paraId="1423A75E" w14:textId="77777777" w:rsidR="00B52D4F" w:rsidRPr="00846B76" w:rsidRDefault="00B52D4F" w:rsidP="00AF398A">
            <w:pPr>
              <w:pStyle w:val="Wcicienormalne"/>
              <w:ind w:left="0"/>
            </w:pPr>
          </w:p>
          <w:p w14:paraId="36D88436" w14:textId="77777777" w:rsidR="00B52D4F" w:rsidRPr="00846B76" w:rsidRDefault="00B52D4F" w:rsidP="00AF398A"/>
        </w:tc>
      </w:tr>
    </w:tbl>
    <w:p w14:paraId="63588E0A" w14:textId="4127D6EC" w:rsidR="000172E5" w:rsidRDefault="000172E5" w:rsidP="00637200"/>
    <w:p w14:paraId="306CF14E" w14:textId="5E720172" w:rsidR="004531F4" w:rsidRDefault="004531F4" w:rsidP="00637200"/>
    <w:p w14:paraId="56AE5086" w14:textId="37C304D6" w:rsidR="004531F4" w:rsidRDefault="00194B96" w:rsidP="00637200">
      <w:r>
        <w:t>P</w:t>
      </w:r>
      <w:r w:rsidRPr="00194B96">
        <w:t>otwierdza</w:t>
      </w:r>
      <w:r>
        <w:t>m</w:t>
      </w:r>
      <w:r w:rsidRPr="00194B96">
        <w:t>, że zapoznał</w:t>
      </w:r>
      <w:r>
        <w:t>em/</w:t>
      </w:r>
      <w:proofErr w:type="spellStart"/>
      <w:r>
        <w:t>am</w:t>
      </w:r>
      <w:proofErr w:type="spellEnd"/>
      <w:r w:rsidRPr="00194B96">
        <w:t xml:space="preserve"> się z załączonym Q&amp;A oraz harmonogramem działań, i zobowiązuje się do odbycia cyklu szkoleń oraz przestrzegania zasad i</w:t>
      </w:r>
      <w:r>
        <w:t> </w:t>
      </w:r>
      <w:r w:rsidRPr="00194B96">
        <w:t>terminów podanych przez Organizatora.</w:t>
      </w:r>
    </w:p>
    <w:p w14:paraId="13456702" w14:textId="77777777" w:rsidR="00194B96" w:rsidRDefault="00194B96" w:rsidP="00637200"/>
    <w:p w14:paraId="4A26FCAD" w14:textId="7C318843" w:rsidR="004531F4" w:rsidRDefault="00194B96" w:rsidP="00637200">
      <w:r>
        <w:t>Podpis osoby zgłaszającej się</w:t>
      </w:r>
      <w:r>
        <w:t xml:space="preserve"> …………………………………………………………….</w:t>
      </w:r>
    </w:p>
    <w:p w14:paraId="75F2BC5F" w14:textId="77777777" w:rsidR="00194B96" w:rsidRDefault="00194B96" w:rsidP="00194B96">
      <w:pPr>
        <w:rPr>
          <w:rFonts w:ascii="Calibri" w:hAnsi="Calibri" w:cs="Calibri"/>
        </w:rPr>
      </w:pPr>
    </w:p>
    <w:p w14:paraId="259AFFC8" w14:textId="28A8F2F9" w:rsidR="00194B96" w:rsidRPr="00194B96" w:rsidRDefault="00194B96" w:rsidP="00194B96">
      <w:pPr>
        <w:jc w:val="both"/>
      </w:pPr>
      <w:r>
        <w:rPr>
          <w:rFonts w:ascii="Calibri" w:hAnsi="Calibri" w:cs="Calibri"/>
        </w:rPr>
        <w:t>P</w:t>
      </w:r>
      <w:r w:rsidRPr="00194B96">
        <w:rPr>
          <w:rFonts w:ascii="Calibri" w:hAnsi="Calibri" w:cs="Calibri"/>
        </w:rPr>
        <w:t>otwierdza</w:t>
      </w:r>
      <w:r>
        <w:rPr>
          <w:rFonts w:ascii="Calibri" w:hAnsi="Calibri" w:cs="Calibri"/>
        </w:rPr>
        <w:t>m</w:t>
      </w:r>
      <w:r w:rsidRPr="00194B96">
        <w:rPr>
          <w:rFonts w:ascii="Calibri" w:hAnsi="Calibri" w:cs="Calibri"/>
        </w:rPr>
        <w:t xml:space="preserve"> rzetelność zawartych w formularzu informacji, jak również gotowość, by, w razie </w:t>
      </w:r>
      <w:r>
        <w:rPr>
          <w:rFonts w:ascii="Calibri" w:hAnsi="Calibri" w:cs="Calibri"/>
        </w:rPr>
        <w:t xml:space="preserve">zgłoszonej przez Organizatora </w:t>
      </w:r>
      <w:r w:rsidRPr="00194B96">
        <w:rPr>
          <w:rFonts w:ascii="Calibri" w:hAnsi="Calibri" w:cs="Calibri"/>
        </w:rPr>
        <w:t xml:space="preserve">potrzeby, udzielić wsparcia merytorycznego w budowaniu wystąpienia. </w:t>
      </w:r>
      <w:r>
        <w:rPr>
          <w:rFonts w:ascii="Calibri" w:hAnsi="Calibri" w:cs="Calibri"/>
        </w:rPr>
        <w:t>Ponadto z</w:t>
      </w:r>
      <w:r w:rsidRPr="00194B96">
        <w:rPr>
          <w:rFonts w:ascii="Calibri" w:hAnsi="Calibri" w:cs="Calibri"/>
        </w:rPr>
        <w:t>apewnia</w:t>
      </w:r>
      <w:r>
        <w:rPr>
          <w:rFonts w:ascii="Calibri" w:hAnsi="Calibri" w:cs="Calibri"/>
        </w:rPr>
        <w:t xml:space="preserve">m </w:t>
      </w:r>
      <w:r w:rsidRPr="00194B96">
        <w:rPr>
          <w:rFonts w:ascii="Calibri" w:hAnsi="Calibri" w:cs="Calibri"/>
        </w:rPr>
        <w:t>weryfikację merytoryczną ostatecznej wersji wystąpienia w pierwszym tygodniu listopada (na maks. tydzień przed datą wydarzenia).</w:t>
      </w:r>
    </w:p>
    <w:p w14:paraId="5353C31D" w14:textId="4F7109D3" w:rsidR="00194B96" w:rsidRDefault="00194B96" w:rsidP="00637200"/>
    <w:p w14:paraId="3E92B8C5" w14:textId="649ED9BA" w:rsidR="00194B96" w:rsidRDefault="00194B96" w:rsidP="00194B96">
      <w:pPr>
        <w:jc w:val="right"/>
      </w:pPr>
      <w:r>
        <w:t>Podpis promotora</w:t>
      </w:r>
      <w:r>
        <w:t>/ki …………………………………………….</w:t>
      </w:r>
    </w:p>
    <w:p w14:paraId="009F4BB2" w14:textId="77777777" w:rsidR="00194B96" w:rsidRDefault="00194B96" w:rsidP="00637200"/>
    <w:p w14:paraId="3FC46A8A" w14:textId="3A0DEA20" w:rsidR="004531F4" w:rsidRPr="00194B96" w:rsidRDefault="00194B96" w:rsidP="00637200">
      <w:pPr>
        <w:rPr>
          <w:b/>
          <w:bCs/>
        </w:rPr>
      </w:pPr>
      <w:r w:rsidRPr="00194B96">
        <w:rPr>
          <w:b/>
          <w:bCs/>
        </w:rPr>
        <w:t>Załączniki:</w:t>
      </w:r>
    </w:p>
    <w:p w14:paraId="42DB8EF6" w14:textId="3244BF14" w:rsidR="00194B96" w:rsidRDefault="00194B96" w:rsidP="00637200">
      <w:r>
        <w:t xml:space="preserve">- CV naukowe </w:t>
      </w:r>
    </w:p>
    <w:p w14:paraId="12633D75" w14:textId="36B742D4" w:rsidR="00194B96" w:rsidRDefault="00194B96" w:rsidP="00637200">
      <w:r>
        <w:t xml:space="preserve">- </w:t>
      </w:r>
      <w:r w:rsidR="009C1277" w:rsidRPr="009C1277">
        <w:t>ok. 1,5 min. nagranie wideo (może być z telefonu), gdzie zgłaszający opowie o znaczeniu swoich badań z perspektywy tzw. zwykłego Kowalskiego oraz/lub dyscypliny</w:t>
      </w:r>
    </w:p>
    <w:sectPr w:rsidR="00194B96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B7A58" w14:textId="77777777" w:rsidR="00321661" w:rsidRDefault="00321661" w:rsidP="000172E5">
      <w:pPr>
        <w:spacing w:after="0" w:line="240" w:lineRule="auto"/>
      </w:pPr>
      <w:r>
        <w:separator/>
      </w:r>
    </w:p>
  </w:endnote>
  <w:endnote w:type="continuationSeparator" w:id="0">
    <w:p w14:paraId="3F70C7D0" w14:textId="77777777" w:rsidR="00321661" w:rsidRDefault="0032166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0B727B-8A23-43B1-86C1-02672FCE1E78}"/>
    <w:embedBold r:id="rId2" w:fontKey="{A0761A93-FF6A-437E-ABBB-8676BA9197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858FCD5-4FEB-4EC2-8CAB-D069496A1D34}"/>
    <w:embedBold r:id="rId4" w:fontKey="{8336DA9E-7A49-4F2E-95EF-AC8E72E8076E}"/>
    <w:embedItalic r:id="rId5" w:fontKey="{2D285B93-B0E2-432B-96E2-C477C983359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3FF6726-49BF-4BC8-A31B-15087B2250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CBCC802-1DDA-41E0-8628-AE0CDF23B0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584A88A1" w14:textId="77777777" w:rsidTr="00637200">
      <w:tc>
        <w:tcPr>
          <w:tcW w:w="4675" w:type="dxa"/>
          <w:vAlign w:val="center"/>
        </w:tcPr>
        <w:p w14:paraId="7874D042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4666C03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3E6864A7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3A98A" w14:textId="77777777" w:rsidR="00321661" w:rsidRDefault="00321661" w:rsidP="000172E5">
      <w:pPr>
        <w:spacing w:after="0" w:line="240" w:lineRule="auto"/>
      </w:pPr>
      <w:r>
        <w:separator/>
      </w:r>
    </w:p>
  </w:footnote>
  <w:footnote w:type="continuationSeparator" w:id="0">
    <w:p w14:paraId="05123A62" w14:textId="77777777" w:rsidR="00321661" w:rsidRDefault="0032166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294"/>
      <w:gridCol w:w="7732"/>
    </w:tblGrid>
    <w:tr w:rsidR="00B337A2" w:rsidRPr="00194B96" w14:paraId="25EFEB66" w14:textId="77777777" w:rsidTr="00384B05">
      <w:trPr>
        <w:trHeight w:val="990"/>
      </w:trPr>
      <w:tc>
        <w:tcPr>
          <w:tcW w:w="1350" w:type="dxa"/>
          <w:vAlign w:val="center"/>
        </w:tcPr>
        <w:p w14:paraId="4192ECCB" w14:textId="77777777" w:rsidR="00B337A2" w:rsidRPr="00637200" w:rsidRDefault="00B337A2" w:rsidP="00637200">
          <w:pPr>
            <w:pStyle w:val="Nagwek"/>
          </w:pPr>
        </w:p>
      </w:tc>
      <w:tc>
        <w:tcPr>
          <w:tcW w:w="8000" w:type="dxa"/>
          <w:vAlign w:val="center"/>
        </w:tcPr>
        <w:p w14:paraId="3C930063" w14:textId="5559F5E0" w:rsidR="00B337A2" w:rsidRDefault="0075209D" w:rsidP="00637200">
          <w:pPr>
            <w:pStyle w:val="Nagwek"/>
            <w:rPr>
              <w:color w:val="155078" w:themeColor="accent1"/>
              <w:lang w:val="en-GB"/>
            </w:rPr>
          </w:pPr>
          <w:r w:rsidRPr="0075209D">
            <w:rPr>
              <w:color w:val="155078" w:themeColor="accent1"/>
              <w:lang w:val="en-GB"/>
            </w:rPr>
            <w:t>TEDx University of Warsaw 202</w:t>
          </w:r>
          <w:r w:rsidR="00801C71">
            <w:rPr>
              <w:color w:val="155078" w:themeColor="accent1"/>
              <w:lang w:val="en-GB"/>
            </w:rPr>
            <w:t>5</w:t>
          </w:r>
        </w:p>
        <w:p w14:paraId="6E82AB3B" w14:textId="77777777" w:rsidR="00733096" w:rsidRPr="0075209D" w:rsidRDefault="00733096" w:rsidP="00733096">
          <w:pPr>
            <w:pStyle w:val="Nagwek"/>
            <w:jc w:val="center"/>
            <w:rPr>
              <w:lang w:val="en-GB"/>
            </w:rPr>
          </w:pPr>
          <w:proofErr w:type="spellStart"/>
          <w:r w:rsidRPr="00733096">
            <w:rPr>
              <w:color w:val="155078" w:themeColor="accent1"/>
              <w:sz w:val="40"/>
              <w:lang w:val="en-GB"/>
            </w:rPr>
            <w:t>Formularz</w:t>
          </w:r>
          <w:proofErr w:type="spellEnd"/>
          <w:r w:rsidRPr="00733096">
            <w:rPr>
              <w:color w:val="155078" w:themeColor="accent1"/>
              <w:sz w:val="40"/>
              <w:lang w:val="en-GB"/>
            </w:rPr>
            <w:t xml:space="preserve"> </w:t>
          </w:r>
          <w:proofErr w:type="spellStart"/>
          <w:r w:rsidRPr="00733096">
            <w:rPr>
              <w:color w:val="155078" w:themeColor="accent1"/>
              <w:sz w:val="40"/>
              <w:lang w:val="en-GB"/>
            </w:rPr>
            <w:t>zgłoszeniowy</w:t>
          </w:r>
          <w:proofErr w:type="spellEnd"/>
        </w:p>
      </w:tc>
    </w:tr>
  </w:tbl>
  <w:p w14:paraId="0026705D" w14:textId="77777777" w:rsidR="000172E5" w:rsidRPr="0075209D" w:rsidRDefault="000172E5" w:rsidP="00311D4F">
    <w:pPr>
      <w:pStyle w:val="Bezodstpw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BEB3D36"/>
    <w:multiLevelType w:val="hybridMultilevel"/>
    <w:tmpl w:val="A71A3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38C06FC"/>
    <w:multiLevelType w:val="hybridMultilevel"/>
    <w:tmpl w:val="177C64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0397F"/>
    <w:multiLevelType w:val="hybridMultilevel"/>
    <w:tmpl w:val="D0ECA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7"/>
  </w:num>
  <w:num w:numId="8">
    <w:abstractNumId w:val="12"/>
  </w:num>
  <w:num w:numId="9">
    <w:abstractNumId w:val="20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1"/>
  </w:num>
  <w:num w:numId="24">
    <w:abstractNumId w:val="11"/>
  </w:num>
  <w:num w:numId="2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09D"/>
    <w:rsid w:val="000172E5"/>
    <w:rsid w:val="00046FB2"/>
    <w:rsid w:val="00052382"/>
    <w:rsid w:val="0006568A"/>
    <w:rsid w:val="00076F0F"/>
    <w:rsid w:val="00084253"/>
    <w:rsid w:val="000D1F49"/>
    <w:rsid w:val="001052A9"/>
    <w:rsid w:val="001727CA"/>
    <w:rsid w:val="001800AB"/>
    <w:rsid w:val="00194B96"/>
    <w:rsid w:val="001F4069"/>
    <w:rsid w:val="002C56E6"/>
    <w:rsid w:val="00311D4F"/>
    <w:rsid w:val="00321661"/>
    <w:rsid w:val="0034390E"/>
    <w:rsid w:val="00344849"/>
    <w:rsid w:val="00354C15"/>
    <w:rsid w:val="00361E11"/>
    <w:rsid w:val="003769BA"/>
    <w:rsid w:val="003E0491"/>
    <w:rsid w:val="003F0847"/>
    <w:rsid w:val="0040090B"/>
    <w:rsid w:val="004531F4"/>
    <w:rsid w:val="0046302A"/>
    <w:rsid w:val="00487D2D"/>
    <w:rsid w:val="004D5D62"/>
    <w:rsid w:val="00502E9C"/>
    <w:rsid w:val="005112D0"/>
    <w:rsid w:val="0052748C"/>
    <w:rsid w:val="00561D42"/>
    <w:rsid w:val="00577E06"/>
    <w:rsid w:val="00583334"/>
    <w:rsid w:val="005A3BF7"/>
    <w:rsid w:val="005D42DA"/>
    <w:rsid w:val="005F2035"/>
    <w:rsid w:val="005F7990"/>
    <w:rsid w:val="006145D8"/>
    <w:rsid w:val="00637200"/>
    <w:rsid w:val="0063739C"/>
    <w:rsid w:val="0071341F"/>
    <w:rsid w:val="007147D7"/>
    <w:rsid w:val="00733096"/>
    <w:rsid w:val="0073391D"/>
    <w:rsid w:val="0075209D"/>
    <w:rsid w:val="00770F25"/>
    <w:rsid w:val="007A35A8"/>
    <w:rsid w:val="007B0A85"/>
    <w:rsid w:val="007C6A52"/>
    <w:rsid w:val="007C7657"/>
    <w:rsid w:val="00801C71"/>
    <w:rsid w:val="0082043E"/>
    <w:rsid w:val="00846B76"/>
    <w:rsid w:val="0086797B"/>
    <w:rsid w:val="008E0DA0"/>
    <w:rsid w:val="008E203A"/>
    <w:rsid w:val="0091229C"/>
    <w:rsid w:val="00940E73"/>
    <w:rsid w:val="009512C6"/>
    <w:rsid w:val="0098597D"/>
    <w:rsid w:val="009A09D4"/>
    <w:rsid w:val="009A67ED"/>
    <w:rsid w:val="009C1277"/>
    <w:rsid w:val="009F619A"/>
    <w:rsid w:val="009F6DDE"/>
    <w:rsid w:val="00A370A8"/>
    <w:rsid w:val="00B337A2"/>
    <w:rsid w:val="00B52D4F"/>
    <w:rsid w:val="00BD2CE7"/>
    <w:rsid w:val="00BD4753"/>
    <w:rsid w:val="00BD5CB1"/>
    <w:rsid w:val="00BE62EE"/>
    <w:rsid w:val="00C003BA"/>
    <w:rsid w:val="00C34496"/>
    <w:rsid w:val="00C4602F"/>
    <w:rsid w:val="00C46878"/>
    <w:rsid w:val="00C6231D"/>
    <w:rsid w:val="00CB4A51"/>
    <w:rsid w:val="00CD4532"/>
    <w:rsid w:val="00CD47B0"/>
    <w:rsid w:val="00CE6104"/>
    <w:rsid w:val="00CE7918"/>
    <w:rsid w:val="00CF7E8B"/>
    <w:rsid w:val="00D16163"/>
    <w:rsid w:val="00D954ED"/>
    <w:rsid w:val="00D9665B"/>
    <w:rsid w:val="00DB3FAD"/>
    <w:rsid w:val="00DC71EC"/>
    <w:rsid w:val="00E301E2"/>
    <w:rsid w:val="00E341FC"/>
    <w:rsid w:val="00E61C09"/>
    <w:rsid w:val="00EB3B58"/>
    <w:rsid w:val="00EC7359"/>
    <w:rsid w:val="00EE3054"/>
    <w:rsid w:val="00F00606"/>
    <w:rsid w:val="00F01256"/>
    <w:rsid w:val="00F45912"/>
    <w:rsid w:val="00FB5F6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1675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354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golinska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0A02CEB9F74D2C83806B26980476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545E37-18E8-40AD-B732-E413A623925F}"/>
      </w:docPartPr>
      <w:docPartBody>
        <w:p w:rsidR="00EB07C4" w:rsidRDefault="00DE45C3">
          <w:pPr>
            <w:pStyle w:val="180A02CEB9F74D2C83806B269804762F"/>
          </w:pPr>
          <w:r w:rsidRPr="00637200">
            <w:rPr>
              <w:lang w:bidi="pl-PL"/>
            </w:rPr>
            <w:t>Imię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B84"/>
    <w:rsid w:val="003C79B7"/>
    <w:rsid w:val="003D4335"/>
    <w:rsid w:val="006F4705"/>
    <w:rsid w:val="00805D75"/>
    <w:rsid w:val="00947B84"/>
    <w:rsid w:val="00AD0C01"/>
    <w:rsid w:val="00DE45C3"/>
    <w:rsid w:val="00EB07C4"/>
    <w:rsid w:val="00FC7F6F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80A02CEB9F74D2C83806B269804762F">
    <w:name w:val="180A02CEB9F74D2C83806B26980476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DF5C160-F657-4934-93E3-F4EC868CDE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161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2025-04-09T21:17:00Z</dcterms:created>
  <dcterms:modified xsi:type="dcterms:W3CDTF">2025-04-12T10:42:00Z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